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6AABB" w14:textId="77777777" w:rsidR="00424DBA" w:rsidRPr="00424DBA" w:rsidRDefault="00C073D1" w:rsidP="00424DB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B60522" wp14:editId="62EFE7C1">
                <wp:simplePos x="0" y="0"/>
                <wp:positionH relativeFrom="column">
                  <wp:posOffset>1614268</wp:posOffset>
                </wp:positionH>
                <wp:positionV relativeFrom="paragraph">
                  <wp:posOffset>-214532</wp:posOffset>
                </wp:positionV>
                <wp:extent cx="5934456" cy="1371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456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7F951C" w14:textId="77777777" w:rsidR="00C073D1" w:rsidRDefault="00C073D1" w:rsidP="00C073D1">
                            <w:pPr>
                              <w:jc w:val="center"/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28"/>
                                <w:szCs w:val="28"/>
                              </w:rPr>
                            </w:pPr>
                          </w:p>
                          <w:p w14:paraId="2A881DE1" w14:textId="77777777" w:rsidR="00C073D1" w:rsidRDefault="00C073D1" w:rsidP="00C073D1">
                            <w:pPr>
                              <w:jc w:val="center"/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28"/>
                                <w:szCs w:val="28"/>
                              </w:rPr>
                            </w:pPr>
                          </w:p>
                          <w:p w14:paraId="42EEF7E3" w14:textId="77777777" w:rsidR="00C073D1" w:rsidRDefault="00C073D1" w:rsidP="00C073D1">
                            <w:pPr>
                              <w:jc w:val="center"/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28"/>
                                <w:szCs w:val="28"/>
                              </w:rPr>
                            </w:pPr>
                          </w:p>
                          <w:p w14:paraId="64A88D50" w14:textId="78E5A7D9" w:rsidR="00C073D1" w:rsidRDefault="00C073D1" w:rsidP="00C073D1">
                            <w:pPr>
                              <w:jc w:val="center"/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32"/>
                                <w:szCs w:val="32"/>
                              </w:rPr>
                            </w:pPr>
                            <w:r w:rsidRPr="00C073D1"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32"/>
                                <w:szCs w:val="32"/>
                              </w:rPr>
                              <w:t>STUDENT GOVERNMENT ASSOCIATION</w:t>
                            </w:r>
                          </w:p>
                          <w:p w14:paraId="1D65198F" w14:textId="69EB9484" w:rsidR="00956621" w:rsidRDefault="00956621" w:rsidP="00C073D1">
                            <w:pPr>
                              <w:jc w:val="center"/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32"/>
                                <w:szCs w:val="32"/>
                              </w:rPr>
                              <w:t xml:space="preserve">Student Senate Orders of Business </w:t>
                            </w:r>
                          </w:p>
                          <w:p w14:paraId="2E9089FB" w14:textId="1C26ECBD" w:rsidR="00956621" w:rsidRPr="00956621" w:rsidRDefault="001F4B86" w:rsidP="00C073D1">
                            <w:pPr>
                              <w:jc w:val="center"/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28"/>
                                <w:szCs w:val="28"/>
                              </w:rPr>
                              <w:t>October 3</w:t>
                            </w:r>
                            <w:r w:rsidR="00956621" w:rsidRPr="00956621">
                              <w:rPr>
                                <w:rFonts w:ascii="Garamond" w:hAnsi="Garamond" w:cs="Times New Roman"/>
                                <w:color w:val="17365D" w:themeColor="text2" w:themeShade="BF"/>
                                <w:spacing w:val="40"/>
                                <w:sz w:val="28"/>
                                <w:szCs w:val="28"/>
                              </w:rPr>
                              <w:t>, 2022</w:t>
                            </w:r>
                          </w:p>
                          <w:p w14:paraId="31422BB3" w14:textId="77777777" w:rsidR="00C073D1" w:rsidRPr="00C073D1" w:rsidRDefault="00C073D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B605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27.1pt;margin-top:-16.9pt;width:467.3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" fillcolor="white [3201]" stroked="f" strokeweight=".5pt">
                <v:textbox>
                  <w:txbxContent>
                    <w:p w14:paraId="257F951C" w14:textId="77777777" w:rsidR="00C073D1" w:rsidRDefault="00C073D1" w:rsidP="00C073D1">
                      <w:pPr>
                        <w:jc w:val="center"/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28"/>
                          <w:szCs w:val="28"/>
                        </w:rPr>
                      </w:pPr>
                    </w:p>
                    <w:p w14:paraId="2A881DE1" w14:textId="77777777" w:rsidR="00C073D1" w:rsidRDefault="00C073D1" w:rsidP="00C073D1">
                      <w:pPr>
                        <w:jc w:val="center"/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28"/>
                          <w:szCs w:val="28"/>
                        </w:rPr>
                      </w:pPr>
                    </w:p>
                    <w:p w14:paraId="42EEF7E3" w14:textId="77777777" w:rsidR="00C073D1" w:rsidRDefault="00C073D1" w:rsidP="00C073D1">
                      <w:pPr>
                        <w:jc w:val="center"/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28"/>
                          <w:szCs w:val="28"/>
                        </w:rPr>
                      </w:pPr>
                    </w:p>
                    <w:p w14:paraId="64A88D50" w14:textId="78E5A7D9" w:rsidR="00C073D1" w:rsidRDefault="00C073D1" w:rsidP="00C073D1">
                      <w:pPr>
                        <w:jc w:val="center"/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32"/>
                          <w:szCs w:val="32"/>
                        </w:rPr>
                      </w:pPr>
                      <w:r w:rsidRPr="00C073D1"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32"/>
                          <w:szCs w:val="32"/>
                        </w:rPr>
                        <w:t>STUDENT GOVERNMENT ASSOCIATION</w:t>
                      </w:r>
                    </w:p>
                    <w:p w14:paraId="1D65198F" w14:textId="69EB9484" w:rsidR="00956621" w:rsidRDefault="00956621" w:rsidP="00C073D1">
                      <w:pPr>
                        <w:jc w:val="center"/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32"/>
                          <w:szCs w:val="32"/>
                        </w:rPr>
                      </w:pPr>
                      <w:r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32"/>
                          <w:szCs w:val="32"/>
                        </w:rPr>
                        <w:t xml:space="preserve">Student Senate Orders of Business </w:t>
                      </w:r>
                    </w:p>
                    <w:p w14:paraId="2E9089FB" w14:textId="1C26ECBD" w:rsidR="00956621" w:rsidRPr="00956621" w:rsidRDefault="001F4B86" w:rsidP="00C073D1">
                      <w:pPr>
                        <w:jc w:val="center"/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28"/>
                          <w:szCs w:val="28"/>
                        </w:rPr>
                        <w:t>October 3</w:t>
                      </w:r>
                      <w:r w:rsidR="00956621" w:rsidRPr="00956621">
                        <w:rPr>
                          <w:rFonts w:ascii="Garamond" w:hAnsi="Garamond" w:cs="Times New Roman"/>
                          <w:color w:val="17365D" w:themeColor="text2" w:themeShade="BF"/>
                          <w:spacing w:val="40"/>
                          <w:sz w:val="28"/>
                          <w:szCs w:val="28"/>
                        </w:rPr>
                        <w:t>, 2022</w:t>
                      </w:r>
                    </w:p>
                    <w:p w14:paraId="31422BB3" w14:textId="77777777" w:rsidR="00C073D1" w:rsidRPr="00C073D1" w:rsidRDefault="00C073D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10B1E2" w14:textId="77777777" w:rsidR="005142A7" w:rsidRPr="00485FD8" w:rsidRDefault="00EC47B8" w:rsidP="00977055">
      <w:pPr>
        <w:tabs>
          <w:tab w:val="left" w:pos="6143"/>
        </w:tabs>
        <w:spacing w:line="200" w:lineRule="atLeast"/>
        <w:ind w:left="250"/>
        <w:rPr>
          <w:rFonts w:ascii="Times New Roman" w:eastAsia="Book Antiqua" w:hAnsi="Times New Roman" w:cs="Times New Roman"/>
          <w:sz w:val="20"/>
          <w:szCs w:val="20"/>
        </w:rPr>
      </w:pPr>
      <w:r w:rsidRPr="00485FD8">
        <w:rPr>
          <w:rFonts w:ascii="Times New Roman" w:hAnsi="Times New Roman" w:cs="Times New Roman"/>
          <w:spacing w:val="29"/>
          <w:sz w:val="20"/>
        </w:rPr>
        <w:t xml:space="preserve"> </w:t>
      </w:r>
      <w:r w:rsidRPr="00485FD8">
        <w:rPr>
          <w:rFonts w:ascii="Times New Roman" w:hAnsi="Times New Roman" w:cs="Times New Roman"/>
          <w:spacing w:val="44"/>
          <w:position w:val="1"/>
          <w:sz w:val="20"/>
        </w:rPr>
        <w:t xml:space="preserve"> </w:t>
      </w:r>
      <w:r w:rsidRPr="00485FD8">
        <w:rPr>
          <w:rFonts w:ascii="Times New Roman" w:hAnsi="Times New Roman" w:cs="Times New Roman"/>
          <w:spacing w:val="29"/>
          <w:sz w:val="20"/>
        </w:rPr>
        <w:t xml:space="preserve"> </w:t>
      </w:r>
    </w:p>
    <w:p w14:paraId="3884FECC" w14:textId="77777777" w:rsidR="005142A7" w:rsidRDefault="00977055" w:rsidP="00855922">
      <w:pPr>
        <w:spacing w:before="7"/>
        <w:rPr>
          <w:rFonts w:ascii="Book Antiqua" w:eastAsia="Book Antiqua" w:hAnsi="Book Antiqua" w:cs="Book Antiqua"/>
          <w:sz w:val="8"/>
          <w:szCs w:val="8"/>
        </w:rPr>
      </w:pPr>
      <w:r>
        <w:rPr>
          <w:rFonts w:ascii="Book Antiqua" w:eastAsia="Book Antiqua" w:hAnsi="Book Antiqua" w:cs="Book Antiqua"/>
          <w:sz w:val="7"/>
          <w:szCs w:val="7"/>
        </w:rPr>
        <w:tab/>
      </w:r>
      <w:r>
        <w:rPr>
          <w:rFonts w:ascii="Book Antiqua" w:eastAsia="Book Antiqua" w:hAnsi="Book Antiqua" w:cs="Book Antiqua"/>
          <w:sz w:val="7"/>
          <w:szCs w:val="7"/>
        </w:rPr>
        <w:tab/>
      </w:r>
      <w:r>
        <w:rPr>
          <w:rFonts w:ascii="Book Antiqua" w:eastAsia="Book Antiqua" w:hAnsi="Book Antiqua" w:cs="Book Antiqua"/>
          <w:sz w:val="7"/>
          <w:szCs w:val="7"/>
        </w:rPr>
        <w:tab/>
      </w:r>
    </w:p>
    <w:p w14:paraId="612FADD3" w14:textId="77777777" w:rsidR="005142A7" w:rsidRDefault="005142A7">
      <w:pPr>
        <w:spacing w:line="100" w:lineRule="atLeast"/>
        <w:ind w:left="418"/>
        <w:rPr>
          <w:rFonts w:ascii="Book Antiqua" w:eastAsia="Book Antiqua" w:hAnsi="Book Antiqua" w:cs="Book Antiqua"/>
          <w:sz w:val="10"/>
          <w:szCs w:val="10"/>
        </w:rPr>
      </w:pPr>
    </w:p>
    <w:p w14:paraId="7D2C700F" w14:textId="77777777" w:rsidR="005142A7" w:rsidRDefault="005142A7" w:rsidP="00EC47B8">
      <w:pPr>
        <w:spacing w:before="5"/>
        <w:jc w:val="center"/>
        <w:rPr>
          <w:rFonts w:ascii="Book Antiqua" w:eastAsia="Book Antiqua" w:hAnsi="Book Antiqua" w:cs="Book Antiqua"/>
          <w:sz w:val="19"/>
          <w:szCs w:val="19"/>
        </w:rPr>
      </w:pPr>
    </w:p>
    <w:p w14:paraId="2CD3EBAF" w14:textId="77777777" w:rsidR="005142A7" w:rsidRDefault="0020631E" w:rsidP="00FF0D49">
      <w:pPr>
        <w:spacing w:before="8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Book Antiqua" w:eastAsia="Book Antiqua" w:hAnsi="Book Antiqua" w:cs="Book Antiqua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0" wp14:anchorId="289AC170" wp14:editId="53FBB5DC">
                <wp:simplePos x="0" y="0"/>
                <wp:positionH relativeFrom="column">
                  <wp:posOffset>-215900</wp:posOffset>
                </wp:positionH>
                <wp:positionV relativeFrom="page">
                  <wp:posOffset>228600</wp:posOffset>
                </wp:positionV>
                <wp:extent cx="1828800" cy="9683496"/>
                <wp:effectExtent l="0" t="0" r="0" b="0"/>
                <wp:wrapThrough wrapText="bothSides">
                  <wp:wrapPolygon edited="0">
                    <wp:start x="900" y="57"/>
                    <wp:lineTo x="900" y="21502"/>
                    <wp:lineTo x="20550" y="21502"/>
                    <wp:lineTo x="20550" y="57"/>
                    <wp:lineTo x="900" y="57"/>
                  </wp:wrapPolygon>
                </wp:wrapThrough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683496"/>
                        </a:xfrm>
                        <a:custGeom>
                          <a:avLst/>
                          <a:gdLst>
                            <a:gd name="connsiteX0" fmla="*/ 0 w 1446530"/>
                            <a:gd name="connsiteY0" fmla="*/ 0 h 3719195"/>
                            <a:gd name="connsiteX1" fmla="*/ 1446530 w 1446530"/>
                            <a:gd name="connsiteY1" fmla="*/ 0 h 3719195"/>
                            <a:gd name="connsiteX2" fmla="*/ 1446530 w 1446530"/>
                            <a:gd name="connsiteY2" fmla="*/ 3719195 h 3719195"/>
                            <a:gd name="connsiteX3" fmla="*/ 0 w 1446530"/>
                            <a:gd name="connsiteY3" fmla="*/ 3719195 h 3719195"/>
                            <a:gd name="connsiteX4" fmla="*/ 0 w 1446530"/>
                            <a:gd name="connsiteY4" fmla="*/ 0 h 3719195"/>
                            <a:gd name="connsiteX0" fmla="*/ 0 w 1446530"/>
                            <a:gd name="connsiteY0" fmla="*/ 0 h 3719195"/>
                            <a:gd name="connsiteX1" fmla="*/ 1446530 w 1446530"/>
                            <a:gd name="connsiteY1" fmla="*/ 0 h 3719195"/>
                            <a:gd name="connsiteX2" fmla="*/ 1446530 w 1446530"/>
                            <a:gd name="connsiteY2" fmla="*/ 3719195 h 3719195"/>
                            <a:gd name="connsiteX3" fmla="*/ 0 w 1446530"/>
                            <a:gd name="connsiteY3" fmla="*/ 3719195 h 3719195"/>
                            <a:gd name="connsiteX4" fmla="*/ 0 w 1446530"/>
                            <a:gd name="connsiteY4" fmla="*/ 0 h 3719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46530" h="3719195">
                              <a:moveTo>
                                <a:pt x="0" y="0"/>
                              </a:moveTo>
                              <a:lnTo>
                                <a:pt x="1446530" y="0"/>
                              </a:lnTo>
                              <a:lnTo>
                                <a:pt x="1446530" y="3719195"/>
                              </a:lnTo>
                              <a:lnTo>
                                <a:pt x="0" y="3719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noFill/>
                        </a:ln>
                      </wps:spPr>
                      <wps:txbx>
                        <w:txbxContent>
                          <w:p w14:paraId="78D509AE" w14:textId="77777777" w:rsidR="00855922" w:rsidRPr="000238EA" w:rsidRDefault="00855922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FE13E57" w14:textId="77777777" w:rsidR="00855922" w:rsidRPr="000238EA" w:rsidRDefault="00855922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238EA">
                              <w:rPr>
                                <w:rFonts w:ascii="Times New Roman" w:hAnsi="Times New Roman" w:cs="Times New Roman"/>
                                <w:noProof/>
                                <w:color w:val="17365D" w:themeColor="text2" w:themeShade="B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89EC036" wp14:editId="6D40B08E">
                                  <wp:extent cx="1331595" cy="1158949"/>
                                  <wp:effectExtent l="0" t="0" r="1905" b="0"/>
                                  <wp:docPr id="2" name="Picture 2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, company nam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54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1595" cy="11589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215943" w14:textId="77777777" w:rsidR="00855922" w:rsidRPr="000238EA" w:rsidRDefault="00855922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6A2805" w14:textId="77777777" w:rsidR="000C2688" w:rsidRPr="00C376AB" w:rsidRDefault="00577E23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Jake Haston</w:t>
                            </w:r>
                          </w:p>
                          <w:p w14:paraId="4C8E28FF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President</w:t>
                            </w:r>
                          </w:p>
                          <w:p w14:paraId="04C7AF08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B928B10" w14:textId="77777777" w:rsidR="000C2688" w:rsidRPr="00C376AB" w:rsidRDefault="00577E23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Coleman Turnipseed</w:t>
                            </w:r>
                          </w:p>
                          <w:p w14:paraId="3FEDD7C1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Vice President</w:t>
                            </w:r>
                          </w:p>
                          <w:p w14:paraId="227AD32B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03DA1B" w14:textId="77777777" w:rsidR="000C2688" w:rsidRPr="00C376AB" w:rsidRDefault="00577E23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Jake Darling</w:t>
                            </w:r>
                          </w:p>
                          <w:p w14:paraId="77D33491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Treasurer</w:t>
                            </w:r>
                          </w:p>
                          <w:p w14:paraId="7C949B0E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0D5601" w14:textId="77777777" w:rsidR="000C2688" w:rsidRPr="00C376AB" w:rsidRDefault="00577E23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eastAsia="Calibri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Rhett Block</w:t>
                            </w:r>
                          </w:p>
                          <w:p w14:paraId="56A9502F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eastAsia="Calibri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Executive Vice President Cabinet Administration</w:t>
                            </w:r>
                          </w:p>
                          <w:p w14:paraId="3876039A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eastAsia="Calibri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74ED55" w14:textId="77777777" w:rsidR="00EE5777" w:rsidRPr="00C376AB" w:rsidRDefault="00577E23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Abby Ronson</w:t>
                            </w:r>
                          </w:p>
                          <w:p w14:paraId="7AC1AD2B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Executive Vice President Communications and Marketing</w:t>
                            </w:r>
                          </w:p>
                          <w:p w14:paraId="731D3BE9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904C0F" w14:textId="77777777" w:rsidR="000C2688" w:rsidRPr="00C376AB" w:rsidRDefault="00577E23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John David Mathews</w:t>
                            </w:r>
                          </w:p>
                          <w:p w14:paraId="11C2C361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Executive Vice President Initiatives</w:t>
                            </w:r>
                          </w:p>
                          <w:p w14:paraId="77CE113D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778496C" w14:textId="77777777" w:rsidR="000C2688" w:rsidRPr="00C376AB" w:rsidRDefault="00577E23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Jordan Fluker</w:t>
                            </w:r>
                          </w:p>
                          <w:p w14:paraId="1CA57C3E" w14:textId="77777777" w:rsidR="000C2688" w:rsidRPr="00C376AB" w:rsidRDefault="000C2688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Executive Vice President Outreach</w:t>
                            </w:r>
                          </w:p>
                          <w:p w14:paraId="139C1F5B" w14:textId="77777777" w:rsidR="00A53F7E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76BAED0" w14:textId="77777777" w:rsidR="00A53F7E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91E49B7" w14:textId="77777777" w:rsidR="00A53F7E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9FEB764" w14:textId="77777777" w:rsidR="00A53F7E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CE3CDD" w14:textId="77777777" w:rsidR="00316100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3130 Auburn University</w:t>
                            </w:r>
                          </w:p>
                          <w:p w14:paraId="0201B358" w14:textId="77777777" w:rsidR="00316100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Melton Student Center</w:t>
                            </w:r>
                          </w:p>
                          <w:p w14:paraId="1649EE45" w14:textId="77777777" w:rsidR="00855922" w:rsidRPr="00C376AB" w:rsidRDefault="00855922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D46827E" w14:textId="77777777" w:rsidR="00316100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255 Heisman Drive</w:t>
                            </w:r>
                          </w:p>
                          <w:p w14:paraId="0508F9D0" w14:textId="77777777" w:rsidR="00A53F7E" w:rsidRPr="00C376AB" w:rsidRDefault="00A53F7E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Auburn, AL 36849-5134</w:t>
                            </w:r>
                          </w:p>
                          <w:p w14:paraId="44645277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7BC7805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Telephone:</w:t>
                            </w:r>
                          </w:p>
                          <w:p w14:paraId="74553B05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334-844-4240</w:t>
                            </w:r>
                          </w:p>
                          <w:p w14:paraId="04C61B8B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F1B4630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Fax:</w:t>
                            </w:r>
                          </w:p>
                          <w:p w14:paraId="14607D1A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334-844-4172</w:t>
                            </w:r>
                          </w:p>
                          <w:p w14:paraId="54AC03DE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1D490B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880C55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4DCA7B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55DB3F6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6CDD80F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E67C4F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23BB9C4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8527098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B62945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5A22CB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F5A0B6" w14:textId="77777777" w:rsidR="00424DBA" w:rsidRPr="00C376AB" w:rsidRDefault="00424DBA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6232D39" w14:textId="77777777" w:rsidR="00316100" w:rsidRPr="00C376AB" w:rsidRDefault="00316100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E8ACC02" w14:textId="77777777" w:rsidR="00316100" w:rsidRPr="00C376AB" w:rsidRDefault="00424DBA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auburn.edu</w:t>
                            </w:r>
                          </w:p>
                          <w:p w14:paraId="3DC13C92" w14:textId="77777777" w:rsidR="00316100" w:rsidRPr="00C376AB" w:rsidRDefault="00424DBA" w:rsidP="00C376AB">
                            <w:pPr>
                              <w:pBdr>
                                <w:right w:val="single" w:sz="4" w:space="4" w:color="17365D" w:themeColor="text2" w:themeShade="BF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76AB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sga.auburn.edu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AC170" id="Text Box 123" o:spid="_x0000_s1027" style="position:absolute;left:0;text-align:left;margin-left:-17pt;margin-top:18pt;width:2in;height:7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1446530,37191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" o:allowoverlap="f" adj="-11796480,,5400" path="m,l1446530,r,3719195l,3719195,,xe" filled="f" stroked="f" strokeweight="2pt">
                <v:stroke joinstyle="miter"/>
                <v:formulas/>
                <v:path arrowok="t" o:connecttype="custom" o:connectlocs="0,0;1828800,0;1828800,9683496;0,9683496;0,0" o:connectangles="0,0,0,0,0" textboxrect="0,0,1446530,3719195"/>
                <v:textbox>
                  <w:txbxContent>
                    <w:p w14:paraId="78D509AE" w14:textId="77777777" w:rsidR="00855922" w:rsidRPr="000238EA" w:rsidRDefault="00855922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FE13E57" w14:textId="77777777" w:rsidR="00855922" w:rsidRPr="000238EA" w:rsidRDefault="00855922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238EA">
                        <w:rPr>
                          <w:rFonts w:ascii="Times New Roman" w:hAnsi="Times New Roman" w:cs="Times New Roman"/>
                          <w:noProof/>
                          <w:color w:val="17365D" w:themeColor="text2" w:themeShade="BF"/>
                          <w:sz w:val="20"/>
                          <w:szCs w:val="20"/>
                        </w:rPr>
                        <w:drawing>
                          <wp:inline distT="0" distB="0" distL="0" distR="0" wp14:anchorId="289EC036" wp14:editId="6D40B08E">
                            <wp:extent cx="1331595" cy="1158949"/>
                            <wp:effectExtent l="0" t="0" r="1905" b="0"/>
                            <wp:docPr id="2" name="Picture 2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, company name&#10;&#10;Description automatically generated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54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31595" cy="115894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215943" w14:textId="77777777" w:rsidR="00855922" w:rsidRPr="000238EA" w:rsidRDefault="00855922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6A2805" w14:textId="77777777" w:rsidR="000C2688" w:rsidRPr="00C376AB" w:rsidRDefault="00577E23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Jake Haston</w:t>
                      </w:r>
                    </w:p>
                    <w:p w14:paraId="4C8E28FF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President</w:t>
                      </w:r>
                    </w:p>
                    <w:p w14:paraId="04C7AF08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B928B10" w14:textId="77777777" w:rsidR="000C2688" w:rsidRPr="00C376AB" w:rsidRDefault="00577E23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Coleman Turnipseed</w:t>
                      </w:r>
                    </w:p>
                    <w:p w14:paraId="3FEDD7C1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Vice President</w:t>
                      </w:r>
                    </w:p>
                    <w:p w14:paraId="227AD32B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03DA1B" w14:textId="77777777" w:rsidR="000C2688" w:rsidRPr="00C376AB" w:rsidRDefault="00577E23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Jake Darling</w:t>
                      </w:r>
                    </w:p>
                    <w:p w14:paraId="77D33491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Treasurer</w:t>
                      </w:r>
                    </w:p>
                    <w:p w14:paraId="7C949B0E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0D5601" w14:textId="77777777" w:rsidR="000C2688" w:rsidRPr="00C376AB" w:rsidRDefault="00577E23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eastAsia="Calibri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eastAsia="Calibri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Rhett Block</w:t>
                      </w:r>
                    </w:p>
                    <w:p w14:paraId="56A9502F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eastAsia="Calibri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eastAsia="Calibri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Executive Vice President Cabinet Administration</w:t>
                      </w:r>
                    </w:p>
                    <w:p w14:paraId="3876039A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eastAsia="Calibri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74ED55" w14:textId="77777777" w:rsidR="00EE5777" w:rsidRPr="00C376AB" w:rsidRDefault="00577E23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Abby Ronson</w:t>
                      </w:r>
                    </w:p>
                    <w:p w14:paraId="7AC1AD2B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Executive Vice President Communications and Marketing</w:t>
                      </w:r>
                    </w:p>
                    <w:p w14:paraId="731D3BE9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904C0F" w14:textId="77777777" w:rsidR="000C2688" w:rsidRPr="00C376AB" w:rsidRDefault="00577E23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John David Mathews</w:t>
                      </w:r>
                    </w:p>
                    <w:p w14:paraId="11C2C361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Executive Vice President Initiatives</w:t>
                      </w:r>
                    </w:p>
                    <w:p w14:paraId="77CE113D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778496C" w14:textId="77777777" w:rsidR="000C2688" w:rsidRPr="00C376AB" w:rsidRDefault="00577E23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Jordan Fluker</w:t>
                      </w:r>
                    </w:p>
                    <w:p w14:paraId="1CA57C3E" w14:textId="77777777" w:rsidR="000C2688" w:rsidRPr="00C376AB" w:rsidRDefault="000C2688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Executive Vice President Outreach</w:t>
                      </w:r>
                    </w:p>
                    <w:p w14:paraId="139C1F5B" w14:textId="77777777" w:rsidR="00A53F7E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76BAED0" w14:textId="77777777" w:rsidR="00A53F7E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91E49B7" w14:textId="77777777" w:rsidR="00A53F7E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9FEB764" w14:textId="77777777" w:rsidR="00A53F7E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CE3CDD" w14:textId="77777777" w:rsidR="00316100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3130 Auburn University</w:t>
                      </w:r>
                    </w:p>
                    <w:p w14:paraId="0201B358" w14:textId="77777777" w:rsidR="00316100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Melton Student Center</w:t>
                      </w:r>
                    </w:p>
                    <w:p w14:paraId="1649EE45" w14:textId="77777777" w:rsidR="00855922" w:rsidRPr="00C376AB" w:rsidRDefault="00855922" w:rsidP="00C376AB">
                      <w:pPr>
                        <w:pBdr>
                          <w:right w:val="single" w:sz="4" w:space="4" w:color="17365D" w:themeColor="text2" w:themeShade="BF"/>
                        </w:pBd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D46827E" w14:textId="77777777" w:rsidR="00316100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255 Heisman Drive</w:t>
                      </w:r>
                    </w:p>
                    <w:p w14:paraId="0508F9D0" w14:textId="77777777" w:rsidR="00A53F7E" w:rsidRPr="00C376AB" w:rsidRDefault="00A53F7E" w:rsidP="00C376AB">
                      <w:pPr>
                        <w:pBdr>
                          <w:right w:val="single" w:sz="4" w:space="4" w:color="17365D" w:themeColor="text2" w:themeShade="BF"/>
                        </w:pBd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Auburn, AL 36849-5134</w:t>
                      </w:r>
                    </w:p>
                    <w:p w14:paraId="44645277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7BC7805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Telephone:</w:t>
                      </w:r>
                    </w:p>
                    <w:p w14:paraId="74553B05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334-844-4240</w:t>
                      </w:r>
                    </w:p>
                    <w:p w14:paraId="04C61B8B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F1B4630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Fax:</w:t>
                      </w:r>
                    </w:p>
                    <w:p w14:paraId="14607D1A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334-844-4172</w:t>
                      </w:r>
                    </w:p>
                    <w:p w14:paraId="54AC03DE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1D490B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880C55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4DCA7B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55DB3F6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6CDD80F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E67C4F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23BB9C4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8527098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DB62945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5A22CB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F5A0B6" w14:textId="77777777" w:rsidR="00424DBA" w:rsidRPr="00C376AB" w:rsidRDefault="00424DBA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6232D39" w14:textId="77777777" w:rsidR="00316100" w:rsidRPr="00C376AB" w:rsidRDefault="00316100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E8ACC02" w14:textId="77777777" w:rsidR="00316100" w:rsidRPr="00C376AB" w:rsidRDefault="00424DBA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auburn.edu</w:t>
                      </w:r>
                    </w:p>
                    <w:p w14:paraId="3DC13C92" w14:textId="77777777" w:rsidR="00316100" w:rsidRPr="00C376AB" w:rsidRDefault="00424DBA" w:rsidP="00C376AB">
                      <w:pPr>
                        <w:pBdr>
                          <w:right w:val="single" w:sz="4" w:space="4" w:color="17365D" w:themeColor="text2" w:themeShade="BF"/>
                        </w:pBdr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376AB">
                        <w:rPr>
                          <w:rFonts w:ascii="Times New Roman" w:hAnsi="Times New Roman" w:cs="Times New Roman"/>
                          <w:color w:val="17365D" w:themeColor="text2" w:themeShade="BF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sga.auburn.edu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14:paraId="59055258" w14:textId="77777777" w:rsidR="005142A7" w:rsidRDefault="005142A7">
      <w:pPr>
        <w:rPr>
          <w:rFonts w:ascii="Calibri" w:eastAsia="Calibri" w:hAnsi="Calibri" w:cs="Calibri"/>
          <w:sz w:val="20"/>
          <w:szCs w:val="20"/>
        </w:rPr>
      </w:pPr>
    </w:p>
    <w:p w14:paraId="3C34D588" w14:textId="77777777" w:rsidR="005142A7" w:rsidRDefault="005142A7">
      <w:pPr>
        <w:rPr>
          <w:rFonts w:ascii="Calibri" w:eastAsia="Calibri" w:hAnsi="Calibri" w:cs="Calibri"/>
          <w:sz w:val="20"/>
          <w:szCs w:val="20"/>
        </w:rPr>
      </w:pPr>
    </w:p>
    <w:p w14:paraId="51F09AE5" w14:textId="420F16C6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57E97887" w14:textId="77777777" w:rsidR="005F54DB" w:rsidRDefault="005F54DB">
      <w:pPr>
        <w:rPr>
          <w:rFonts w:ascii="Calibri" w:eastAsia="Calibri" w:hAnsi="Calibri" w:cs="Calibri"/>
          <w:sz w:val="20"/>
          <w:szCs w:val="20"/>
        </w:rPr>
      </w:pPr>
    </w:p>
    <w:p w14:paraId="167330E4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5C274B4E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10859B54" w14:textId="77777777" w:rsidR="00956621" w:rsidRPr="00956621" w:rsidRDefault="00956621" w:rsidP="0078724C">
      <w:pPr>
        <w:ind w:left="2880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56621">
        <w:rPr>
          <w:rFonts w:ascii="Times New Roman" w:eastAsia="Calibri" w:hAnsi="Times New Roman" w:cs="Times New Roman"/>
          <w:i/>
          <w:iCs/>
          <w:sz w:val="24"/>
          <w:szCs w:val="24"/>
        </w:rPr>
        <w:t>Open Forum</w:t>
      </w:r>
    </w:p>
    <w:p w14:paraId="70A4A8CC" w14:textId="77777777" w:rsidR="00956621" w:rsidRPr="00956621" w:rsidRDefault="00956621" w:rsidP="0078724C">
      <w:pPr>
        <w:ind w:left="2880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77EC9EA8" w14:textId="77777777" w:rsidR="00956621" w:rsidRPr="00956621" w:rsidRDefault="00956621" w:rsidP="0078724C">
      <w:pPr>
        <w:ind w:left="2880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56621">
        <w:rPr>
          <w:rFonts w:ascii="Times New Roman" w:eastAsia="Calibri" w:hAnsi="Times New Roman" w:cs="Times New Roman"/>
          <w:i/>
          <w:iCs/>
          <w:sz w:val="24"/>
          <w:szCs w:val="24"/>
        </w:rPr>
        <w:t>Roll Call</w:t>
      </w:r>
    </w:p>
    <w:p w14:paraId="18BF8093" w14:textId="77777777" w:rsidR="00956621" w:rsidRPr="00956621" w:rsidRDefault="00956621" w:rsidP="005F54DB">
      <w:pPr>
        <w:ind w:left="2160"/>
        <w:rPr>
          <w:rFonts w:ascii="Times New Roman" w:eastAsia="Calibri" w:hAnsi="Times New Roman" w:cs="Times New Roman"/>
          <w:sz w:val="24"/>
          <w:szCs w:val="24"/>
        </w:rPr>
      </w:pPr>
    </w:p>
    <w:p w14:paraId="5A2DA34A" w14:textId="58282A2D" w:rsidR="00956621" w:rsidRPr="005F54DB" w:rsidRDefault="00956621" w:rsidP="005F54DB">
      <w:pPr>
        <w:pStyle w:val="ListParagraph"/>
        <w:numPr>
          <w:ilvl w:val="0"/>
          <w:numId w:val="2"/>
        </w:numPr>
        <w:ind w:left="2880"/>
        <w:rPr>
          <w:rFonts w:ascii="Times New Roman" w:eastAsia="Calibri" w:hAnsi="Times New Roman" w:cs="Times New Roman"/>
          <w:sz w:val="24"/>
          <w:szCs w:val="24"/>
        </w:rPr>
      </w:pPr>
      <w:r w:rsidRPr="005F54DB">
        <w:rPr>
          <w:rFonts w:ascii="Times New Roman" w:eastAsia="Calibri" w:hAnsi="Times New Roman" w:cs="Times New Roman"/>
          <w:sz w:val="24"/>
          <w:szCs w:val="24"/>
        </w:rPr>
        <w:t xml:space="preserve">Approval of </w:t>
      </w:r>
      <w:r w:rsidR="0078724C">
        <w:rPr>
          <w:rFonts w:ascii="Times New Roman" w:eastAsia="Calibri" w:hAnsi="Times New Roman" w:cs="Times New Roman"/>
          <w:sz w:val="24"/>
          <w:szCs w:val="24"/>
        </w:rPr>
        <w:t xml:space="preserve">the </w:t>
      </w:r>
      <w:r w:rsidRPr="005F54DB">
        <w:rPr>
          <w:rFonts w:ascii="Times New Roman" w:eastAsia="Calibri" w:hAnsi="Times New Roman" w:cs="Times New Roman"/>
          <w:sz w:val="24"/>
          <w:szCs w:val="24"/>
        </w:rPr>
        <w:t>Minutes</w:t>
      </w:r>
    </w:p>
    <w:p w14:paraId="0301F577" w14:textId="77777777" w:rsidR="00956621" w:rsidRPr="00956621" w:rsidRDefault="00956621" w:rsidP="005F54DB">
      <w:pPr>
        <w:ind w:left="2160"/>
        <w:rPr>
          <w:rFonts w:ascii="Times New Roman" w:eastAsia="Calibri" w:hAnsi="Times New Roman" w:cs="Times New Roman"/>
          <w:sz w:val="24"/>
          <w:szCs w:val="24"/>
        </w:rPr>
      </w:pPr>
    </w:p>
    <w:p w14:paraId="1E97FF82" w14:textId="19B655B0" w:rsidR="00956621" w:rsidRPr="005F54DB" w:rsidRDefault="00956621" w:rsidP="005F54DB">
      <w:pPr>
        <w:pStyle w:val="ListParagraph"/>
        <w:numPr>
          <w:ilvl w:val="0"/>
          <w:numId w:val="2"/>
        </w:numPr>
        <w:ind w:left="2880"/>
        <w:rPr>
          <w:rFonts w:ascii="Times New Roman" w:eastAsia="Calibri" w:hAnsi="Times New Roman" w:cs="Times New Roman"/>
          <w:sz w:val="24"/>
          <w:szCs w:val="24"/>
        </w:rPr>
      </w:pPr>
      <w:r w:rsidRPr="005F54DB">
        <w:rPr>
          <w:rFonts w:ascii="Times New Roman" w:eastAsia="Calibri" w:hAnsi="Times New Roman" w:cs="Times New Roman"/>
          <w:sz w:val="24"/>
          <w:szCs w:val="24"/>
        </w:rPr>
        <w:t>Reports of Officers, Colleges, and Standing Committees</w:t>
      </w:r>
    </w:p>
    <w:p w14:paraId="4E1BC08A" w14:textId="77777777" w:rsidR="00956621" w:rsidRPr="00956621" w:rsidRDefault="00956621" w:rsidP="005F54DB">
      <w:pPr>
        <w:ind w:left="2160"/>
        <w:rPr>
          <w:rFonts w:ascii="Times New Roman" w:eastAsia="Calibri" w:hAnsi="Times New Roman" w:cs="Times New Roman"/>
          <w:sz w:val="24"/>
          <w:szCs w:val="24"/>
        </w:rPr>
      </w:pPr>
    </w:p>
    <w:p w14:paraId="3C99BD4B" w14:textId="229520E5" w:rsidR="00956621" w:rsidRPr="005F54DB" w:rsidRDefault="00956621" w:rsidP="005F54DB">
      <w:pPr>
        <w:pStyle w:val="ListParagraph"/>
        <w:numPr>
          <w:ilvl w:val="0"/>
          <w:numId w:val="2"/>
        </w:numPr>
        <w:ind w:left="2880"/>
        <w:rPr>
          <w:rFonts w:ascii="Times New Roman" w:eastAsia="Calibri" w:hAnsi="Times New Roman" w:cs="Times New Roman"/>
          <w:sz w:val="24"/>
          <w:szCs w:val="24"/>
        </w:rPr>
      </w:pPr>
      <w:r w:rsidRPr="005F54DB">
        <w:rPr>
          <w:rFonts w:ascii="Times New Roman" w:eastAsia="Calibri" w:hAnsi="Times New Roman" w:cs="Times New Roman"/>
          <w:sz w:val="24"/>
          <w:szCs w:val="24"/>
        </w:rPr>
        <w:t>Reports of Special Committees and Liaisons</w:t>
      </w:r>
    </w:p>
    <w:p w14:paraId="72D2F886" w14:textId="77777777" w:rsidR="00956621" w:rsidRPr="00956621" w:rsidRDefault="00956621" w:rsidP="005F54DB">
      <w:pPr>
        <w:ind w:left="2160"/>
        <w:rPr>
          <w:rFonts w:ascii="Times New Roman" w:eastAsia="Calibri" w:hAnsi="Times New Roman" w:cs="Times New Roman"/>
          <w:sz w:val="24"/>
          <w:szCs w:val="24"/>
        </w:rPr>
      </w:pPr>
    </w:p>
    <w:p w14:paraId="3E832471" w14:textId="6E8400EB" w:rsidR="005F54DB" w:rsidRDefault="00956621" w:rsidP="005F54DB">
      <w:pPr>
        <w:pStyle w:val="ListParagraph"/>
        <w:numPr>
          <w:ilvl w:val="0"/>
          <w:numId w:val="2"/>
        </w:numPr>
        <w:ind w:left="2880"/>
        <w:rPr>
          <w:rFonts w:ascii="Times New Roman" w:eastAsia="Calibri" w:hAnsi="Times New Roman" w:cs="Times New Roman"/>
          <w:sz w:val="24"/>
          <w:szCs w:val="24"/>
        </w:rPr>
      </w:pPr>
      <w:r w:rsidRPr="005F54DB">
        <w:rPr>
          <w:rFonts w:ascii="Times New Roman" w:eastAsia="Calibri" w:hAnsi="Times New Roman" w:cs="Times New Roman"/>
          <w:sz w:val="24"/>
          <w:szCs w:val="24"/>
        </w:rPr>
        <w:t>Current Orders of Business</w:t>
      </w:r>
    </w:p>
    <w:p w14:paraId="78D38EE8" w14:textId="71BFF8E8" w:rsidR="00D7531C" w:rsidRDefault="00D7531C" w:rsidP="00D7531C">
      <w:pPr>
        <w:rPr>
          <w:rFonts w:ascii="Times New Roman" w:eastAsia="Calibri" w:hAnsi="Times New Roman" w:cs="Times New Roman"/>
          <w:sz w:val="24"/>
          <w:szCs w:val="24"/>
        </w:rPr>
      </w:pPr>
    </w:p>
    <w:p w14:paraId="56C18EA5" w14:textId="77777777" w:rsidR="001F4B86" w:rsidRPr="00D11479" w:rsidRDefault="001F4B86" w:rsidP="001F4B86">
      <w:pPr>
        <w:pStyle w:val="ListParagraph"/>
        <w:numPr>
          <w:ilvl w:val="1"/>
          <w:numId w:val="2"/>
        </w:numPr>
        <w:ind w:firstLine="13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PSSB </w:t>
      </w:r>
      <w:r w:rsidRPr="007D5627">
        <w:rPr>
          <w:rFonts w:ascii="Times New Roman" w:hAnsi="Times New Roman"/>
          <w:bCs/>
          <w:sz w:val="24"/>
          <w:szCs w:val="24"/>
        </w:rPr>
        <w:t>22-</w:t>
      </w:r>
      <w:r>
        <w:rPr>
          <w:rFonts w:ascii="Times New Roman" w:hAnsi="Times New Roman"/>
          <w:bCs/>
          <w:sz w:val="24"/>
          <w:szCs w:val="24"/>
        </w:rPr>
        <w:t>1003</w:t>
      </w:r>
      <w:r w:rsidRPr="007D5627">
        <w:rPr>
          <w:rFonts w:ascii="Times New Roman" w:hAnsi="Times New Roman"/>
          <w:bCs/>
          <w:sz w:val="24"/>
          <w:szCs w:val="24"/>
        </w:rPr>
        <w:t>-0</w:t>
      </w:r>
      <w:r>
        <w:rPr>
          <w:rFonts w:ascii="Times New Roman" w:hAnsi="Times New Roman"/>
          <w:bCs/>
          <w:sz w:val="24"/>
          <w:szCs w:val="24"/>
        </w:rPr>
        <w:t>1: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College of Architecture, Design and Construction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School’s Council Confirmation </w:t>
      </w:r>
    </w:p>
    <w:p w14:paraId="5A8A3312" w14:textId="77777777" w:rsidR="001F4B86" w:rsidRPr="00B6127B" w:rsidRDefault="001F4B86" w:rsidP="001F4B86">
      <w:pPr>
        <w:pStyle w:val="ListParagraph"/>
        <w:numPr>
          <w:ilvl w:val="1"/>
          <w:numId w:val="2"/>
        </w:numPr>
        <w:ind w:firstLine="13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PSSB </w:t>
      </w:r>
      <w:r w:rsidRPr="007D5627">
        <w:rPr>
          <w:rFonts w:ascii="Times New Roman" w:hAnsi="Times New Roman"/>
          <w:bCs/>
          <w:sz w:val="24"/>
          <w:szCs w:val="24"/>
        </w:rPr>
        <w:t>22-</w:t>
      </w:r>
      <w:r>
        <w:rPr>
          <w:rFonts w:ascii="Times New Roman" w:hAnsi="Times New Roman"/>
          <w:bCs/>
          <w:sz w:val="24"/>
          <w:szCs w:val="24"/>
        </w:rPr>
        <w:t>1003</w:t>
      </w:r>
      <w:r w:rsidRPr="007D5627">
        <w:rPr>
          <w:rFonts w:ascii="Times New Roman" w:hAnsi="Times New Roman"/>
          <w:bCs/>
          <w:sz w:val="24"/>
          <w:szCs w:val="24"/>
        </w:rPr>
        <w:t>-0</w:t>
      </w:r>
      <w:r>
        <w:rPr>
          <w:rFonts w:ascii="Times New Roman" w:hAnsi="Times New Roman"/>
          <w:bCs/>
          <w:sz w:val="24"/>
          <w:szCs w:val="24"/>
        </w:rPr>
        <w:t>2: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College of Architecture, Design and Construction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Senator Confirmation </w:t>
      </w:r>
    </w:p>
    <w:p w14:paraId="2772C8B7" w14:textId="77777777" w:rsidR="00781C62" w:rsidRPr="00D7531C" w:rsidRDefault="00781C62" w:rsidP="00D7531C">
      <w:pPr>
        <w:rPr>
          <w:rFonts w:ascii="Times New Roman" w:eastAsia="Calibri" w:hAnsi="Times New Roman" w:cs="Times New Roman"/>
          <w:sz w:val="24"/>
          <w:szCs w:val="24"/>
        </w:rPr>
      </w:pPr>
    </w:p>
    <w:p w14:paraId="582C9A86" w14:textId="4E9C2EC3" w:rsidR="007D5627" w:rsidRDefault="00956621" w:rsidP="007D5627">
      <w:pPr>
        <w:pStyle w:val="ListParagraph"/>
        <w:numPr>
          <w:ilvl w:val="0"/>
          <w:numId w:val="2"/>
        </w:numPr>
        <w:ind w:left="2880"/>
        <w:rPr>
          <w:rFonts w:ascii="Times New Roman" w:eastAsia="Calibri" w:hAnsi="Times New Roman" w:cs="Times New Roman"/>
          <w:sz w:val="24"/>
          <w:szCs w:val="24"/>
        </w:rPr>
      </w:pPr>
      <w:r w:rsidRPr="005F54DB">
        <w:rPr>
          <w:rFonts w:ascii="Times New Roman" w:eastAsia="Calibri" w:hAnsi="Times New Roman" w:cs="Times New Roman"/>
          <w:sz w:val="24"/>
          <w:szCs w:val="24"/>
        </w:rPr>
        <w:t>Future Orders of Business</w:t>
      </w:r>
    </w:p>
    <w:p w14:paraId="11B4413F" w14:textId="77777777" w:rsidR="007D5627" w:rsidRPr="007D5627" w:rsidRDefault="007D5627" w:rsidP="007D5627">
      <w:pPr>
        <w:pStyle w:val="ListParagraph"/>
        <w:rPr>
          <w:rFonts w:ascii="Times New Roman" w:eastAsia="Calibri" w:hAnsi="Times New Roman" w:cs="Times New Roman"/>
          <w:sz w:val="24"/>
          <w:szCs w:val="24"/>
        </w:rPr>
      </w:pPr>
    </w:p>
    <w:p w14:paraId="58E17B21" w14:textId="4BB3D4ED" w:rsidR="00D11479" w:rsidRPr="00D11479" w:rsidRDefault="00D11479" w:rsidP="00D11479">
      <w:pPr>
        <w:pStyle w:val="ListParagraph"/>
        <w:numPr>
          <w:ilvl w:val="1"/>
          <w:numId w:val="2"/>
        </w:numPr>
        <w:ind w:firstLine="13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PSSB </w:t>
      </w:r>
      <w:r w:rsidRPr="007D5627">
        <w:rPr>
          <w:rFonts w:ascii="Times New Roman" w:hAnsi="Times New Roman"/>
          <w:bCs/>
          <w:sz w:val="24"/>
          <w:szCs w:val="24"/>
        </w:rPr>
        <w:t>22-</w:t>
      </w:r>
      <w:r w:rsidR="00781C62">
        <w:rPr>
          <w:rFonts w:ascii="Times New Roman" w:hAnsi="Times New Roman"/>
          <w:bCs/>
          <w:sz w:val="24"/>
          <w:szCs w:val="24"/>
        </w:rPr>
        <w:t>10</w:t>
      </w:r>
      <w:r w:rsidR="001F4B86">
        <w:rPr>
          <w:rFonts w:ascii="Times New Roman" w:hAnsi="Times New Roman"/>
          <w:bCs/>
          <w:sz w:val="24"/>
          <w:szCs w:val="24"/>
        </w:rPr>
        <w:t>10</w:t>
      </w:r>
      <w:r w:rsidRPr="007D5627">
        <w:rPr>
          <w:rFonts w:ascii="Times New Roman" w:hAnsi="Times New Roman"/>
          <w:bCs/>
          <w:sz w:val="24"/>
          <w:szCs w:val="24"/>
        </w:rPr>
        <w:t>-0</w:t>
      </w:r>
      <w:r w:rsidR="00930482">
        <w:rPr>
          <w:rFonts w:ascii="Times New Roman" w:hAnsi="Times New Roman"/>
          <w:bCs/>
          <w:sz w:val="24"/>
          <w:szCs w:val="24"/>
        </w:rPr>
        <w:t>1</w:t>
      </w:r>
      <w:r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3808BA">
        <w:rPr>
          <w:rFonts w:ascii="Times New Roman" w:hAnsi="Times New Roman"/>
          <w:bCs/>
          <w:sz w:val="24"/>
          <w:szCs w:val="24"/>
        </w:rPr>
        <w:t xml:space="preserve">College of </w:t>
      </w:r>
      <w:r w:rsidR="001F4B86">
        <w:rPr>
          <w:rFonts w:ascii="Times New Roman" w:hAnsi="Times New Roman"/>
          <w:bCs/>
          <w:sz w:val="24"/>
          <w:szCs w:val="24"/>
        </w:rPr>
        <w:t>Business Senator Meet and Greet</w:t>
      </w:r>
      <w:r w:rsidR="003808BA">
        <w:rPr>
          <w:rFonts w:ascii="Times New Roman" w:hAnsi="Times New Roman"/>
          <w:bCs/>
          <w:sz w:val="24"/>
          <w:szCs w:val="24"/>
        </w:rPr>
        <w:tab/>
      </w:r>
      <w:r w:rsidR="003808BA">
        <w:rPr>
          <w:rFonts w:ascii="Times New Roman" w:hAnsi="Times New Roman"/>
          <w:bCs/>
          <w:sz w:val="24"/>
          <w:szCs w:val="24"/>
        </w:rPr>
        <w:tab/>
      </w:r>
      <w:r w:rsidR="003808BA">
        <w:rPr>
          <w:rFonts w:ascii="Times New Roman" w:hAnsi="Times New Roman"/>
          <w:bCs/>
          <w:sz w:val="24"/>
          <w:szCs w:val="24"/>
        </w:rPr>
        <w:tab/>
      </w:r>
      <w:r w:rsidR="003808BA">
        <w:rPr>
          <w:rFonts w:ascii="Times New Roman" w:hAnsi="Times New Roman"/>
          <w:bCs/>
          <w:sz w:val="24"/>
          <w:szCs w:val="24"/>
        </w:rPr>
        <w:tab/>
      </w:r>
      <w:r w:rsidR="001F4B86">
        <w:rPr>
          <w:rFonts w:ascii="Times New Roman" w:hAnsi="Times New Roman"/>
          <w:bCs/>
          <w:sz w:val="24"/>
          <w:szCs w:val="24"/>
        </w:rPr>
        <w:t>Reserve Fund</w:t>
      </w:r>
      <w:r w:rsidR="003808BA">
        <w:rPr>
          <w:rFonts w:ascii="Times New Roman" w:hAnsi="Times New Roman"/>
          <w:bCs/>
          <w:sz w:val="24"/>
          <w:szCs w:val="24"/>
        </w:rPr>
        <w:t xml:space="preserve"> </w:t>
      </w:r>
      <w:r w:rsidR="001F4B86">
        <w:rPr>
          <w:rFonts w:ascii="Times New Roman" w:hAnsi="Times New Roman"/>
          <w:bCs/>
          <w:sz w:val="24"/>
          <w:szCs w:val="24"/>
        </w:rPr>
        <w:t>Request</w:t>
      </w:r>
    </w:p>
    <w:p w14:paraId="2997BB66" w14:textId="36B0B5E9" w:rsidR="00C22E8F" w:rsidRDefault="007D5627" w:rsidP="00B6127B">
      <w:pPr>
        <w:pStyle w:val="ListParagraph"/>
        <w:numPr>
          <w:ilvl w:val="1"/>
          <w:numId w:val="2"/>
        </w:numPr>
        <w:ind w:firstLine="13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PSSB </w:t>
      </w:r>
      <w:r w:rsidRPr="007D5627">
        <w:rPr>
          <w:rFonts w:ascii="Times New Roman" w:hAnsi="Times New Roman"/>
          <w:bCs/>
          <w:sz w:val="24"/>
          <w:szCs w:val="24"/>
        </w:rPr>
        <w:t>22-</w:t>
      </w:r>
      <w:r w:rsidR="00781C62">
        <w:rPr>
          <w:rFonts w:ascii="Times New Roman" w:hAnsi="Times New Roman"/>
          <w:bCs/>
          <w:sz w:val="24"/>
          <w:szCs w:val="24"/>
        </w:rPr>
        <w:t>10</w:t>
      </w:r>
      <w:r w:rsidR="001F4B86">
        <w:rPr>
          <w:rFonts w:ascii="Times New Roman" w:hAnsi="Times New Roman"/>
          <w:bCs/>
          <w:sz w:val="24"/>
          <w:szCs w:val="24"/>
        </w:rPr>
        <w:t>10</w:t>
      </w:r>
      <w:r w:rsidRPr="007D5627">
        <w:rPr>
          <w:rFonts w:ascii="Times New Roman" w:hAnsi="Times New Roman"/>
          <w:bCs/>
          <w:sz w:val="24"/>
          <w:szCs w:val="24"/>
        </w:rPr>
        <w:t>-0</w:t>
      </w:r>
      <w:r w:rsidR="00930482"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F4B86" w:rsidRPr="001F4B86">
        <w:rPr>
          <w:rFonts w:ascii="Times New Roman" w:hAnsi="Times New Roman"/>
          <w:bCs/>
          <w:sz w:val="24"/>
          <w:szCs w:val="24"/>
        </w:rPr>
        <w:t>Student</w:t>
      </w:r>
      <w:r w:rsidR="001F4B86">
        <w:rPr>
          <w:rFonts w:ascii="Times New Roman" w:hAnsi="Times New Roman"/>
          <w:b/>
          <w:sz w:val="24"/>
          <w:szCs w:val="24"/>
        </w:rPr>
        <w:t xml:space="preserve"> </w:t>
      </w:r>
      <w:r w:rsidR="001F4B86">
        <w:rPr>
          <w:rFonts w:ascii="Times New Roman" w:hAnsi="Times New Roman"/>
          <w:bCs/>
          <w:sz w:val="24"/>
          <w:szCs w:val="24"/>
        </w:rPr>
        <w:t>Organizations Board All In, All Pink</w:t>
      </w:r>
      <w:r w:rsidR="001F4B86">
        <w:rPr>
          <w:rFonts w:ascii="Times New Roman" w:hAnsi="Times New Roman"/>
          <w:bCs/>
          <w:sz w:val="24"/>
          <w:szCs w:val="24"/>
        </w:rPr>
        <w:tab/>
      </w:r>
      <w:r w:rsidR="001F4B86">
        <w:rPr>
          <w:rFonts w:ascii="Times New Roman" w:hAnsi="Times New Roman"/>
          <w:bCs/>
          <w:sz w:val="24"/>
          <w:szCs w:val="24"/>
        </w:rPr>
        <w:tab/>
      </w:r>
      <w:r w:rsidR="001F4B86">
        <w:rPr>
          <w:rFonts w:ascii="Times New Roman" w:hAnsi="Times New Roman"/>
          <w:bCs/>
          <w:sz w:val="24"/>
          <w:szCs w:val="24"/>
        </w:rPr>
        <w:tab/>
      </w:r>
      <w:r w:rsidR="001F4B86">
        <w:rPr>
          <w:rFonts w:ascii="Times New Roman" w:hAnsi="Times New Roman"/>
          <w:bCs/>
          <w:sz w:val="24"/>
          <w:szCs w:val="24"/>
        </w:rPr>
        <w:tab/>
        <w:t>Reserve Fund Request</w:t>
      </w:r>
    </w:p>
    <w:p w14:paraId="6B7B4D58" w14:textId="6605B15C" w:rsidR="001F4B86" w:rsidRPr="00B6127B" w:rsidRDefault="001F4B86" w:rsidP="00B6127B">
      <w:pPr>
        <w:pStyle w:val="ListParagraph"/>
        <w:numPr>
          <w:ilvl w:val="1"/>
          <w:numId w:val="2"/>
        </w:numPr>
        <w:ind w:firstLine="13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PSSB 22-1010-03: </w:t>
      </w:r>
      <w:r w:rsidR="000059ED">
        <w:rPr>
          <w:rFonts w:ascii="Times New Roman" w:hAnsi="Times New Roman"/>
          <w:sz w:val="24"/>
          <w:szCs w:val="24"/>
        </w:rPr>
        <w:t>Section 30</w:t>
      </w:r>
      <w:r w:rsidR="002061B5">
        <w:rPr>
          <w:rFonts w:ascii="Times New Roman" w:hAnsi="Times New Roman"/>
          <w:sz w:val="24"/>
          <w:szCs w:val="24"/>
        </w:rPr>
        <w:t>7</w:t>
      </w:r>
      <w:r w:rsidR="000059ED">
        <w:rPr>
          <w:rFonts w:ascii="Times New Roman" w:hAnsi="Times New Roman"/>
          <w:sz w:val="24"/>
          <w:szCs w:val="24"/>
        </w:rPr>
        <w:t xml:space="preserve"> Deletion: Action by the President of</w:t>
      </w:r>
      <w:r w:rsidR="000059ED">
        <w:rPr>
          <w:rFonts w:ascii="Times New Roman" w:hAnsi="Times New Roman"/>
          <w:sz w:val="24"/>
          <w:szCs w:val="24"/>
        </w:rPr>
        <w:tab/>
      </w:r>
      <w:r w:rsidR="000059ED">
        <w:rPr>
          <w:rFonts w:ascii="Times New Roman" w:hAnsi="Times New Roman"/>
          <w:sz w:val="24"/>
          <w:szCs w:val="24"/>
        </w:rPr>
        <w:tab/>
      </w:r>
      <w:r w:rsidR="000059ED">
        <w:rPr>
          <w:rFonts w:ascii="Times New Roman" w:hAnsi="Times New Roman"/>
          <w:sz w:val="24"/>
          <w:szCs w:val="24"/>
        </w:rPr>
        <w:tab/>
        <w:t xml:space="preserve">Auburn University </w:t>
      </w:r>
    </w:p>
    <w:p w14:paraId="3321940F" w14:textId="13CCC7D6" w:rsidR="007D0539" w:rsidRPr="00C22E8F" w:rsidRDefault="007D0539" w:rsidP="00C22E8F">
      <w:pPr>
        <w:ind w:left="1440"/>
        <w:rPr>
          <w:rFonts w:ascii="Times New Roman" w:eastAsia="Calibri" w:hAnsi="Times New Roman" w:cs="Times New Roman"/>
          <w:sz w:val="24"/>
          <w:szCs w:val="24"/>
        </w:rPr>
      </w:pPr>
    </w:p>
    <w:p w14:paraId="1C894665" w14:textId="77777777" w:rsidR="00956621" w:rsidRPr="00956621" w:rsidRDefault="00956621" w:rsidP="0078724C">
      <w:pPr>
        <w:ind w:left="2880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56621">
        <w:rPr>
          <w:rFonts w:ascii="Times New Roman" w:eastAsia="Calibri" w:hAnsi="Times New Roman" w:cs="Times New Roman"/>
          <w:i/>
          <w:iCs/>
          <w:sz w:val="24"/>
          <w:szCs w:val="24"/>
        </w:rPr>
        <w:t>Announcements</w:t>
      </w:r>
    </w:p>
    <w:p w14:paraId="595E437E" w14:textId="77777777" w:rsidR="00956621" w:rsidRPr="00956621" w:rsidRDefault="00956621" w:rsidP="0078724C">
      <w:pPr>
        <w:ind w:left="2880"/>
        <w:rPr>
          <w:rFonts w:ascii="Times New Roman" w:eastAsia="Calibri" w:hAnsi="Times New Roman" w:cs="Times New Roman"/>
          <w:i/>
          <w:iCs/>
          <w:sz w:val="24"/>
          <w:szCs w:val="24"/>
        </w:rPr>
      </w:pPr>
    </w:p>
    <w:p w14:paraId="6CB2127D" w14:textId="10501876" w:rsidR="000C2688" w:rsidRPr="00956621" w:rsidRDefault="00956621" w:rsidP="0078724C">
      <w:pPr>
        <w:ind w:left="2880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956621">
        <w:rPr>
          <w:rFonts w:ascii="Times New Roman" w:eastAsia="Calibri" w:hAnsi="Times New Roman" w:cs="Times New Roman"/>
          <w:i/>
          <w:iCs/>
          <w:sz w:val="24"/>
          <w:szCs w:val="24"/>
        </w:rPr>
        <w:t>Adjournment</w:t>
      </w:r>
    </w:p>
    <w:p w14:paraId="648AF79E" w14:textId="77777777" w:rsidR="000C2688" w:rsidRPr="00956621" w:rsidRDefault="000C2688" w:rsidP="0078724C">
      <w:pPr>
        <w:ind w:left="2880"/>
        <w:rPr>
          <w:rFonts w:ascii="Times New Roman" w:eastAsia="Calibri" w:hAnsi="Times New Roman" w:cs="Times New Roman"/>
          <w:iCs/>
          <w:sz w:val="24"/>
          <w:szCs w:val="24"/>
        </w:rPr>
      </w:pPr>
    </w:p>
    <w:p w14:paraId="424A46F5" w14:textId="77777777" w:rsidR="000C2688" w:rsidRPr="00956621" w:rsidRDefault="000C2688">
      <w:pPr>
        <w:rPr>
          <w:rFonts w:ascii="Times New Roman" w:eastAsia="Calibri" w:hAnsi="Times New Roman" w:cs="Times New Roman"/>
          <w:sz w:val="24"/>
          <w:szCs w:val="24"/>
        </w:rPr>
      </w:pPr>
    </w:p>
    <w:p w14:paraId="369107AF" w14:textId="77777777" w:rsidR="000C2688" w:rsidRPr="00956621" w:rsidRDefault="000C2688">
      <w:pPr>
        <w:rPr>
          <w:rFonts w:ascii="Times New Roman" w:eastAsia="Calibri" w:hAnsi="Times New Roman" w:cs="Times New Roman"/>
          <w:sz w:val="24"/>
          <w:szCs w:val="24"/>
        </w:rPr>
      </w:pPr>
    </w:p>
    <w:p w14:paraId="74E0A6E1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696EEB90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5F4FEDD2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18636A75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38F7C3D3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14204DC5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3654496C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5A917951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19E80466" w14:textId="77777777" w:rsidR="000C2688" w:rsidRDefault="000C2688">
      <w:pPr>
        <w:rPr>
          <w:rFonts w:ascii="Calibri" w:eastAsia="Calibri" w:hAnsi="Calibri" w:cs="Calibri"/>
          <w:sz w:val="20"/>
          <w:szCs w:val="20"/>
        </w:rPr>
      </w:pPr>
    </w:p>
    <w:p w14:paraId="74FD8D13" w14:textId="77777777" w:rsidR="005142A7" w:rsidRDefault="005142A7">
      <w:pPr>
        <w:spacing w:before="2"/>
        <w:rPr>
          <w:rFonts w:ascii="Calibri" w:eastAsia="Calibri" w:hAnsi="Calibri" w:cs="Calibri"/>
          <w:sz w:val="27"/>
          <w:szCs w:val="27"/>
        </w:rPr>
      </w:pPr>
    </w:p>
    <w:p w14:paraId="3E1A11CE" w14:textId="77777777" w:rsidR="005142A7" w:rsidRPr="00A53F7E" w:rsidRDefault="005142A7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p w14:paraId="0929E814" w14:textId="77777777" w:rsidR="005142A7" w:rsidRPr="00A53F7E" w:rsidRDefault="005142A7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p w14:paraId="27B8EB62" w14:textId="77777777" w:rsidR="005142A7" w:rsidRPr="00A53F7E" w:rsidRDefault="005142A7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p w14:paraId="7C2AD734" w14:textId="77777777" w:rsidR="005142A7" w:rsidRPr="00A53F7E" w:rsidRDefault="005142A7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p w14:paraId="128EE678" w14:textId="77777777" w:rsidR="005142A7" w:rsidRDefault="005142A7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p w14:paraId="0F2C57BF" w14:textId="77777777" w:rsidR="00A53F7E" w:rsidRDefault="00A53F7E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p w14:paraId="332EFF2C" w14:textId="77777777" w:rsidR="000C65F5" w:rsidRDefault="000C65F5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p w14:paraId="2D000B16" w14:textId="77777777" w:rsidR="005142A7" w:rsidRPr="00C376AB" w:rsidRDefault="005142A7" w:rsidP="00CD3C67">
      <w:pPr>
        <w:rPr>
          <w:rFonts w:eastAsia="Calibri" w:cstheme="minorHAnsi"/>
          <w:color w:val="244061" w:themeColor="accent1" w:themeShade="80"/>
          <w:sz w:val="13"/>
          <w:szCs w:val="13"/>
        </w:rPr>
      </w:pPr>
    </w:p>
    <w:sectPr w:rsidR="005142A7" w:rsidRPr="00C376AB" w:rsidSect="001111D2">
      <w:type w:val="continuous"/>
      <w:pgSz w:w="12240" w:h="15840"/>
      <w:pgMar w:top="-360" w:right="720" w:bottom="806" w:left="3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ECD87" w14:textId="77777777" w:rsidR="00A13AFA" w:rsidRDefault="00A13AFA" w:rsidP="00C84111">
      <w:r>
        <w:separator/>
      </w:r>
    </w:p>
  </w:endnote>
  <w:endnote w:type="continuationSeparator" w:id="0">
    <w:p w14:paraId="584840F1" w14:textId="77777777" w:rsidR="00A13AFA" w:rsidRDefault="00A13AFA" w:rsidP="00C84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57ECB" w14:textId="77777777" w:rsidR="00A13AFA" w:rsidRDefault="00A13AFA" w:rsidP="00C84111">
      <w:r>
        <w:separator/>
      </w:r>
    </w:p>
  </w:footnote>
  <w:footnote w:type="continuationSeparator" w:id="0">
    <w:p w14:paraId="31D55BC7" w14:textId="77777777" w:rsidR="00A13AFA" w:rsidRDefault="00A13AFA" w:rsidP="00C841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E1DAA"/>
    <w:multiLevelType w:val="hybridMultilevel"/>
    <w:tmpl w:val="A1F243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45245"/>
    <w:multiLevelType w:val="hybridMultilevel"/>
    <w:tmpl w:val="E95E5F04"/>
    <w:lvl w:ilvl="0" w:tplc="2A5A1F3E">
      <w:start w:val="1"/>
      <w:numFmt w:val="lowerLetter"/>
      <w:lvlText w:val="%1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DF5151"/>
    <w:multiLevelType w:val="hybridMultilevel"/>
    <w:tmpl w:val="BDBEB0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61154"/>
    <w:multiLevelType w:val="hybridMultilevel"/>
    <w:tmpl w:val="ACD4CA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5A1F3E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5B2919"/>
    <w:multiLevelType w:val="hybridMultilevel"/>
    <w:tmpl w:val="0336B0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981F3F"/>
    <w:multiLevelType w:val="hybridMultilevel"/>
    <w:tmpl w:val="C5804DF4"/>
    <w:lvl w:ilvl="0" w:tplc="04090017">
      <w:start w:val="1"/>
      <w:numFmt w:val="lowerLetter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6" w15:restartNumberingAfterBreak="0">
    <w:nsid w:val="7B900AE3"/>
    <w:multiLevelType w:val="hybridMultilevel"/>
    <w:tmpl w:val="8DEAC1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4310144">
    <w:abstractNumId w:val="3"/>
  </w:num>
  <w:num w:numId="2" w16cid:durableId="441343074">
    <w:abstractNumId w:val="0"/>
  </w:num>
  <w:num w:numId="3" w16cid:durableId="1943878799">
    <w:abstractNumId w:val="1"/>
  </w:num>
  <w:num w:numId="4" w16cid:durableId="474836849">
    <w:abstractNumId w:val="6"/>
  </w:num>
  <w:num w:numId="5" w16cid:durableId="1391030208">
    <w:abstractNumId w:val="2"/>
  </w:num>
  <w:num w:numId="6" w16cid:durableId="1347168377">
    <w:abstractNumId w:val="5"/>
  </w:num>
  <w:num w:numId="7" w16cid:durableId="13668345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621"/>
    <w:rsid w:val="000059ED"/>
    <w:rsid w:val="0001037E"/>
    <w:rsid w:val="00022346"/>
    <w:rsid w:val="000238EA"/>
    <w:rsid w:val="00045235"/>
    <w:rsid w:val="00053F11"/>
    <w:rsid w:val="000A70A8"/>
    <w:rsid w:val="000B1030"/>
    <w:rsid w:val="000C135B"/>
    <w:rsid w:val="000C2688"/>
    <w:rsid w:val="000C4EA3"/>
    <w:rsid w:val="000C65F5"/>
    <w:rsid w:val="000D6EA4"/>
    <w:rsid w:val="000E7DC0"/>
    <w:rsid w:val="00106724"/>
    <w:rsid w:val="001111D2"/>
    <w:rsid w:val="001B4797"/>
    <w:rsid w:val="001E2B3D"/>
    <w:rsid w:val="001F4B86"/>
    <w:rsid w:val="002061B5"/>
    <w:rsid w:val="0020631E"/>
    <w:rsid w:val="00223C3C"/>
    <w:rsid w:val="0024011F"/>
    <w:rsid w:val="0024332D"/>
    <w:rsid w:val="002537D5"/>
    <w:rsid w:val="00263A25"/>
    <w:rsid w:val="00265DE0"/>
    <w:rsid w:val="002721A3"/>
    <w:rsid w:val="0029495A"/>
    <w:rsid w:val="002A7670"/>
    <w:rsid w:val="002B2F39"/>
    <w:rsid w:val="002C440B"/>
    <w:rsid w:val="00316100"/>
    <w:rsid w:val="003318AF"/>
    <w:rsid w:val="00334CAB"/>
    <w:rsid w:val="0035260B"/>
    <w:rsid w:val="0037488F"/>
    <w:rsid w:val="003808BA"/>
    <w:rsid w:val="00383766"/>
    <w:rsid w:val="00385451"/>
    <w:rsid w:val="003D16D8"/>
    <w:rsid w:val="003F3F68"/>
    <w:rsid w:val="004166B6"/>
    <w:rsid w:val="00424DBA"/>
    <w:rsid w:val="004262C8"/>
    <w:rsid w:val="004461F2"/>
    <w:rsid w:val="00461CA6"/>
    <w:rsid w:val="00485FD8"/>
    <w:rsid w:val="00497FB3"/>
    <w:rsid w:val="004D653B"/>
    <w:rsid w:val="00511282"/>
    <w:rsid w:val="005142A7"/>
    <w:rsid w:val="005427CF"/>
    <w:rsid w:val="00577E23"/>
    <w:rsid w:val="00592EC3"/>
    <w:rsid w:val="005A29F8"/>
    <w:rsid w:val="005D1608"/>
    <w:rsid w:val="005E5576"/>
    <w:rsid w:val="005F54DB"/>
    <w:rsid w:val="00621B2F"/>
    <w:rsid w:val="0062205E"/>
    <w:rsid w:val="00624E2A"/>
    <w:rsid w:val="0065384E"/>
    <w:rsid w:val="006C48E7"/>
    <w:rsid w:val="0070038C"/>
    <w:rsid w:val="00716AD9"/>
    <w:rsid w:val="007315D8"/>
    <w:rsid w:val="00765FED"/>
    <w:rsid w:val="00781C62"/>
    <w:rsid w:val="0078724C"/>
    <w:rsid w:val="00790FA8"/>
    <w:rsid w:val="007B771A"/>
    <w:rsid w:val="007B7838"/>
    <w:rsid w:val="007B7EC8"/>
    <w:rsid w:val="007D0539"/>
    <w:rsid w:val="007D5627"/>
    <w:rsid w:val="007E421D"/>
    <w:rsid w:val="007F034C"/>
    <w:rsid w:val="00811871"/>
    <w:rsid w:val="00812FF2"/>
    <w:rsid w:val="00814671"/>
    <w:rsid w:val="00855922"/>
    <w:rsid w:val="0088618B"/>
    <w:rsid w:val="008C4015"/>
    <w:rsid w:val="008D08F1"/>
    <w:rsid w:val="00930482"/>
    <w:rsid w:val="00956621"/>
    <w:rsid w:val="00977055"/>
    <w:rsid w:val="00991CAE"/>
    <w:rsid w:val="009A2B1E"/>
    <w:rsid w:val="00A06640"/>
    <w:rsid w:val="00A13AFA"/>
    <w:rsid w:val="00A21256"/>
    <w:rsid w:val="00A34238"/>
    <w:rsid w:val="00A34706"/>
    <w:rsid w:val="00A50CEC"/>
    <w:rsid w:val="00A530DA"/>
    <w:rsid w:val="00A53F7E"/>
    <w:rsid w:val="00A548D4"/>
    <w:rsid w:val="00A55F47"/>
    <w:rsid w:val="00A62A09"/>
    <w:rsid w:val="00A71B8E"/>
    <w:rsid w:val="00A77633"/>
    <w:rsid w:val="00AB3E10"/>
    <w:rsid w:val="00AB64E2"/>
    <w:rsid w:val="00AC057C"/>
    <w:rsid w:val="00AC4068"/>
    <w:rsid w:val="00AE1C86"/>
    <w:rsid w:val="00B01C12"/>
    <w:rsid w:val="00B01CFD"/>
    <w:rsid w:val="00B11B19"/>
    <w:rsid w:val="00B3057B"/>
    <w:rsid w:val="00B54EFD"/>
    <w:rsid w:val="00B6127B"/>
    <w:rsid w:val="00BB16CC"/>
    <w:rsid w:val="00BC100D"/>
    <w:rsid w:val="00BD0094"/>
    <w:rsid w:val="00C073D1"/>
    <w:rsid w:val="00C130DB"/>
    <w:rsid w:val="00C2061B"/>
    <w:rsid w:val="00C22E8F"/>
    <w:rsid w:val="00C33AF2"/>
    <w:rsid w:val="00C376AB"/>
    <w:rsid w:val="00C42B46"/>
    <w:rsid w:val="00C75AB6"/>
    <w:rsid w:val="00C84111"/>
    <w:rsid w:val="00CB26EB"/>
    <w:rsid w:val="00CB445A"/>
    <w:rsid w:val="00CB5E87"/>
    <w:rsid w:val="00CC7EB3"/>
    <w:rsid w:val="00CD3C67"/>
    <w:rsid w:val="00CE582B"/>
    <w:rsid w:val="00CE6A53"/>
    <w:rsid w:val="00CF00AD"/>
    <w:rsid w:val="00D10BE3"/>
    <w:rsid w:val="00D11479"/>
    <w:rsid w:val="00D7531C"/>
    <w:rsid w:val="00DD06EF"/>
    <w:rsid w:val="00DE4C96"/>
    <w:rsid w:val="00E15609"/>
    <w:rsid w:val="00E47EF2"/>
    <w:rsid w:val="00E859F5"/>
    <w:rsid w:val="00E95BDF"/>
    <w:rsid w:val="00EA72A1"/>
    <w:rsid w:val="00EB2E24"/>
    <w:rsid w:val="00EC47B8"/>
    <w:rsid w:val="00EE5777"/>
    <w:rsid w:val="00EF2E95"/>
    <w:rsid w:val="00F20BFB"/>
    <w:rsid w:val="00F700B6"/>
    <w:rsid w:val="00F8191F"/>
    <w:rsid w:val="00FB3B67"/>
    <w:rsid w:val="00FD0C37"/>
    <w:rsid w:val="00FD45BD"/>
    <w:rsid w:val="00FE2EE0"/>
    <w:rsid w:val="00FF0D49"/>
    <w:rsid w:val="32EB9944"/>
    <w:rsid w:val="445D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14C32"/>
  <w15:docId w15:val="{246BB929-54CC-EF49-BA4B-EF47E01A2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60"/>
    </w:pPr>
    <w:rPr>
      <w:rFonts w:ascii="Calibri" w:eastAsia="Calibri" w:hAnsi="Calibri"/>
      <w:sz w:val="14"/>
      <w:szCs w:val="1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CF00A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841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111"/>
  </w:style>
  <w:style w:type="paragraph" w:styleId="Footer">
    <w:name w:val="footer"/>
    <w:basedOn w:val="Normal"/>
    <w:link w:val="FooterChar"/>
    <w:uiPriority w:val="99"/>
    <w:unhideWhenUsed/>
    <w:rsid w:val="00C841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111"/>
  </w:style>
  <w:style w:type="paragraph" w:customStyle="1" w:styleId="Style1">
    <w:name w:val="Style1"/>
    <w:basedOn w:val="Normal"/>
    <w:autoRedefine/>
    <w:qFormat/>
    <w:rsid w:val="000C65F5"/>
    <w:rPr>
      <w:rFonts w:ascii="Times New Roman" w:eastAsia="Calibri" w:hAnsi="Times New Roman" w:cs="Calibri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3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0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8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1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7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65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8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1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1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8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7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0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3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lemanturnipseed/Desktop/Final%20Agenda%20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6866E3-1BB1-9E4D-9E48-2AE0CACB4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Final Agenda Template .dotx</Template>
  <TotalTime>2</TotalTime>
  <Pages>2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John David Jones</cp:lastModifiedBy>
  <cp:revision>4</cp:revision>
  <cp:lastPrinted>2022-03-15T17:12:00Z</cp:lastPrinted>
  <dcterms:created xsi:type="dcterms:W3CDTF">2022-09-29T18:26:00Z</dcterms:created>
  <dcterms:modified xsi:type="dcterms:W3CDTF">2022-09-29T18:48:00Z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LastSaved">
    <vt:filetime>2018-11-27T00:00:00Z</vt:filetime>
  </property>
</Properties>
</file>